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5FEC9" w14:textId="77777777" w:rsidR="00793177" w:rsidRDefault="00000000">
      <w:r>
        <w:t xml:space="preserve"> </w:t>
      </w:r>
    </w:p>
    <w:tbl>
      <w:tblPr>
        <w:tblW w:w="108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8"/>
        <w:gridCol w:w="2700"/>
        <w:gridCol w:w="1260"/>
        <w:gridCol w:w="1440"/>
        <w:gridCol w:w="2479"/>
      </w:tblGrid>
      <w:tr w:rsidR="00793177" w14:paraId="7245E5D6" w14:textId="77777777">
        <w:tblPrEx>
          <w:tblCellMar>
            <w:top w:w="0" w:type="dxa"/>
            <w:bottom w:w="0" w:type="dxa"/>
          </w:tblCellMar>
        </w:tblPrEx>
        <w:tc>
          <w:tcPr>
            <w:tcW w:w="108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C31F9" w14:textId="77777777" w:rsidR="00793177" w:rsidRDefault="00000000">
            <w:pPr>
              <w:ind w:firstLine="1700"/>
            </w:pPr>
            <w:r>
              <w:rPr>
                <w:rFonts w:eastAsia="標楷體"/>
                <w:sz w:val="40"/>
              </w:rPr>
              <w:t>國立臺灣大學學生傑出表現獎學金申請書</w:t>
            </w:r>
          </w:p>
        </w:tc>
      </w:tr>
      <w:tr w:rsidR="00793177" w14:paraId="3C1C3240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F2E69" w14:textId="77777777" w:rsidR="00793177" w:rsidRDefault="00000000">
            <w:pPr>
              <w:ind w:firstLine="1920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學院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47318" w14:textId="77777777" w:rsidR="00793177" w:rsidRDefault="00000000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 xml:space="preserve">          </w:t>
            </w:r>
            <w:r>
              <w:rPr>
                <w:rFonts w:eastAsia="標楷體"/>
                <w:sz w:val="32"/>
              </w:rPr>
              <w:t>系、所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050CA" w14:textId="77777777" w:rsidR="00793177" w:rsidRDefault="00000000">
            <w:pPr>
              <w:ind w:firstLine="2240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組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80C88" w14:textId="77777777" w:rsidR="00793177" w:rsidRDefault="00000000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大學部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/>
                <w:sz w:val="32"/>
              </w:rPr>
              <w:t>年級</w:t>
            </w:r>
          </w:p>
          <w:p w14:paraId="77E58B41" w14:textId="77777777" w:rsidR="00793177" w:rsidRDefault="00000000">
            <w:pPr>
              <w:ind w:firstLine="320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士班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/>
                <w:sz w:val="32"/>
              </w:rPr>
              <w:t>年級</w:t>
            </w:r>
          </w:p>
        </w:tc>
      </w:tr>
      <w:tr w:rsidR="00793177" w14:paraId="5426936C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0A1FC" w14:textId="77777777" w:rsidR="00793177" w:rsidRDefault="00000000">
            <w:r>
              <w:rPr>
                <w:rFonts w:eastAsia="標楷體"/>
                <w:sz w:val="32"/>
              </w:rPr>
              <w:t>姓名：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30722" w14:textId="77777777" w:rsidR="00793177" w:rsidRDefault="0000000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學號：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55AE1" w14:textId="77777777" w:rsidR="00793177" w:rsidRDefault="0000000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電話：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C0DB5" w14:textId="77777777" w:rsidR="00793177" w:rsidRDefault="00000000">
            <w:r>
              <w:rPr>
                <w:rFonts w:ascii="標楷體" w:eastAsia="標楷體" w:hAnsi="標楷體"/>
                <w:sz w:val="32"/>
                <w:szCs w:val="32"/>
              </w:rPr>
              <w:t>手機：</w:t>
            </w:r>
          </w:p>
        </w:tc>
      </w:tr>
      <w:tr w:rsidR="00793177" w14:paraId="2DBB2438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278B0" w14:textId="77777777" w:rsidR="00793177" w:rsidRDefault="0000000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申請類別：（請勾選）</w:t>
            </w:r>
          </w:p>
        </w:tc>
        <w:tc>
          <w:tcPr>
            <w:tcW w:w="7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CEBB3" w14:textId="77777777" w:rsidR="00793177" w:rsidRDefault="00000000">
            <w:r>
              <w:rPr>
                <w:rFonts w:eastAsia="標楷體"/>
                <w:sz w:val="28"/>
              </w:rPr>
              <w:t>一</w:t>
            </w:r>
            <w:r>
              <w:rPr>
                <w:rFonts w:eastAsia="標楷體"/>
                <w:sz w:val="28"/>
              </w:rPr>
              <w:t xml:space="preserve"> (   )</w:t>
            </w:r>
            <w:r>
              <w:rPr>
                <w:rFonts w:eastAsia="標楷體"/>
                <w:sz w:val="28"/>
              </w:rPr>
              <w:t>競賽類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eastAsia="標楷體"/>
                <w:sz w:val="28"/>
              </w:rPr>
              <w:t>二</w:t>
            </w:r>
            <w:r>
              <w:rPr>
                <w:rFonts w:eastAsia="標楷體"/>
                <w:sz w:val="28"/>
              </w:rPr>
              <w:t xml:space="preserve"> (  )</w:t>
            </w:r>
            <w:r>
              <w:rPr>
                <w:rFonts w:eastAsia="標楷體"/>
                <w:sz w:val="28"/>
              </w:rPr>
              <w:t>學術類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eastAsia="標楷體"/>
                <w:sz w:val="28"/>
              </w:rPr>
              <w:t>三</w:t>
            </w:r>
            <w:r>
              <w:rPr>
                <w:rFonts w:eastAsia="標楷體"/>
                <w:sz w:val="28"/>
              </w:rPr>
              <w:t xml:space="preserve"> (  )</w:t>
            </w:r>
            <w:r>
              <w:rPr>
                <w:rFonts w:eastAsia="標楷體"/>
                <w:sz w:val="28"/>
              </w:rPr>
              <w:t>其他類</w:t>
            </w:r>
          </w:p>
        </w:tc>
      </w:tr>
      <w:tr w:rsidR="00793177" w14:paraId="5AD7B6F9" w14:textId="77777777">
        <w:tblPrEx>
          <w:tblCellMar>
            <w:top w:w="0" w:type="dxa"/>
            <w:bottom w:w="0" w:type="dxa"/>
          </w:tblCellMar>
        </w:tblPrEx>
        <w:tc>
          <w:tcPr>
            <w:tcW w:w="108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94B49" w14:textId="77777777" w:rsidR="00793177" w:rsidRDefault="00000000">
            <w:pPr>
              <w:ind w:left="560" w:hanging="56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申請事由概述：</w:t>
            </w:r>
          </w:p>
          <w:p w14:paraId="057A32A6" w14:textId="77777777" w:rsidR="00793177" w:rsidRDefault="00000000">
            <w:pPr>
              <w:numPr>
                <w:ilvl w:val="0"/>
                <w:numId w:val="1"/>
              </w:numPr>
              <w:ind w:left="993" w:hanging="993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競賽類，請敘明參與者區域（全球或地區性），參與者數量，得獎者數量，如金牌得獎者有幾位。</w:t>
            </w:r>
          </w:p>
          <w:p w14:paraId="3BF5B8FC" w14:textId="77777777" w:rsidR="00793177" w:rsidRDefault="00000000">
            <w:pPr>
              <w:numPr>
                <w:ilvl w:val="0"/>
                <w:numId w:val="1"/>
              </w:numPr>
              <w:ind w:left="993" w:hanging="993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學術類，請提供一篇主要論文摘要，其它論文請條列說明。</w:t>
            </w:r>
          </w:p>
          <w:p w14:paraId="5CC67B9A" w14:textId="77777777" w:rsidR="00793177" w:rsidRDefault="00000000">
            <w:pPr>
              <w:numPr>
                <w:ilvl w:val="0"/>
                <w:numId w:val="1"/>
              </w:numPr>
              <w:ind w:left="993" w:hanging="993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其他類，相關證明文件。</w:t>
            </w:r>
          </w:p>
          <w:p w14:paraId="4580BDE7" w14:textId="77777777" w:rsidR="00793177" w:rsidRDefault="00000000">
            <w:pPr>
              <w:numPr>
                <w:ilvl w:val="0"/>
                <w:numId w:val="1"/>
              </w:numPr>
              <w:ind w:left="993" w:hanging="993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團隊申請者，應於申請名冊載明全體成員資訊、個別貢獻度，並獲得全體成員書面同意。</w:t>
            </w:r>
          </w:p>
          <w:p w14:paraId="77022387" w14:textId="77777777" w:rsidR="00793177" w:rsidRDefault="00000000">
            <w:pPr>
              <w:numPr>
                <w:ilvl w:val="0"/>
                <w:numId w:val="1"/>
              </w:numPr>
              <w:ind w:left="993" w:hanging="993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請勿超過兩頁。</w:t>
            </w:r>
          </w:p>
          <w:p w14:paraId="2819DF5D" w14:textId="77777777" w:rsidR="00793177" w:rsidRDefault="00793177">
            <w:pPr>
              <w:rPr>
                <w:rFonts w:eastAsia="標楷體"/>
                <w:sz w:val="28"/>
              </w:rPr>
            </w:pPr>
          </w:p>
          <w:p w14:paraId="039ACD3A" w14:textId="77777777" w:rsidR="00793177" w:rsidRDefault="00793177">
            <w:pPr>
              <w:rPr>
                <w:rFonts w:eastAsia="標楷體"/>
                <w:sz w:val="28"/>
              </w:rPr>
            </w:pPr>
          </w:p>
          <w:p w14:paraId="64BFE6C3" w14:textId="77777777" w:rsidR="00793177" w:rsidRDefault="00793177">
            <w:pPr>
              <w:ind w:left="560" w:hanging="560"/>
              <w:rPr>
                <w:rFonts w:eastAsia="標楷體"/>
                <w:sz w:val="28"/>
              </w:rPr>
            </w:pPr>
          </w:p>
          <w:p w14:paraId="3104A5A0" w14:textId="77777777" w:rsidR="00793177" w:rsidRDefault="00793177">
            <w:pPr>
              <w:ind w:left="560" w:hanging="560"/>
              <w:rPr>
                <w:rFonts w:eastAsia="標楷體"/>
                <w:sz w:val="28"/>
              </w:rPr>
            </w:pPr>
          </w:p>
          <w:p w14:paraId="1A52BC5A" w14:textId="77777777" w:rsidR="00793177" w:rsidRDefault="00793177">
            <w:pPr>
              <w:ind w:left="560" w:hanging="560"/>
              <w:rPr>
                <w:rFonts w:eastAsia="標楷體"/>
                <w:sz w:val="28"/>
              </w:rPr>
            </w:pPr>
          </w:p>
          <w:p w14:paraId="73107846" w14:textId="77777777" w:rsidR="00793177" w:rsidRDefault="00793177">
            <w:pPr>
              <w:ind w:left="560" w:hanging="560"/>
              <w:rPr>
                <w:rFonts w:eastAsia="標楷體"/>
                <w:sz w:val="28"/>
              </w:rPr>
            </w:pPr>
          </w:p>
          <w:p w14:paraId="59E2FC61" w14:textId="77777777" w:rsidR="00793177" w:rsidRDefault="00793177">
            <w:pPr>
              <w:ind w:left="560" w:hanging="560"/>
              <w:rPr>
                <w:rFonts w:eastAsia="標楷體"/>
                <w:sz w:val="28"/>
              </w:rPr>
            </w:pPr>
          </w:p>
          <w:p w14:paraId="73F90541" w14:textId="77777777" w:rsidR="00793177" w:rsidRDefault="00793177">
            <w:pPr>
              <w:rPr>
                <w:rFonts w:eastAsia="標楷體"/>
                <w:sz w:val="28"/>
              </w:rPr>
            </w:pPr>
          </w:p>
          <w:p w14:paraId="334B7DA8" w14:textId="77777777" w:rsidR="00793177" w:rsidRDefault="00793177">
            <w:pPr>
              <w:ind w:left="560" w:hanging="560"/>
              <w:rPr>
                <w:rFonts w:eastAsia="標楷體"/>
                <w:sz w:val="28"/>
              </w:rPr>
            </w:pPr>
          </w:p>
          <w:p w14:paraId="7220775C" w14:textId="77777777" w:rsidR="00793177" w:rsidRDefault="00793177">
            <w:pPr>
              <w:rPr>
                <w:rFonts w:eastAsia="標楷體"/>
                <w:sz w:val="28"/>
              </w:rPr>
            </w:pPr>
          </w:p>
          <w:p w14:paraId="629002C0" w14:textId="77777777" w:rsidR="00793177" w:rsidRDefault="00793177">
            <w:pPr>
              <w:ind w:left="560" w:hanging="560"/>
              <w:rPr>
                <w:rFonts w:eastAsia="標楷體"/>
                <w:sz w:val="28"/>
              </w:rPr>
            </w:pPr>
          </w:p>
          <w:p w14:paraId="49C6632E" w14:textId="77777777" w:rsidR="00793177" w:rsidRDefault="00793177"/>
        </w:tc>
      </w:tr>
      <w:tr w:rsidR="00793177" w14:paraId="4EA80D81" w14:textId="77777777">
        <w:tblPrEx>
          <w:tblCellMar>
            <w:top w:w="0" w:type="dxa"/>
            <w:bottom w:w="0" w:type="dxa"/>
          </w:tblCellMar>
        </w:tblPrEx>
        <w:tc>
          <w:tcPr>
            <w:tcW w:w="108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5171" w14:textId="77777777" w:rsidR="00793177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主辦該競賽（活動）單位：</w:t>
            </w:r>
          </w:p>
        </w:tc>
      </w:tr>
      <w:tr w:rsidR="00793177" w14:paraId="428B3DD2" w14:textId="77777777">
        <w:tblPrEx>
          <w:tblCellMar>
            <w:top w:w="0" w:type="dxa"/>
            <w:bottom w:w="0" w:type="dxa"/>
          </w:tblCellMar>
        </w:tblPrEx>
        <w:tc>
          <w:tcPr>
            <w:tcW w:w="108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AE335" w14:textId="77777777" w:rsidR="00793177" w:rsidRDefault="00000000">
            <w:r>
              <w:rPr>
                <w:rFonts w:eastAsia="標楷體"/>
              </w:rPr>
              <w:t>參加該競賽（活動）之身份：</w:t>
            </w:r>
            <w:r>
              <w:rPr>
                <w:rFonts w:eastAsia="標楷體"/>
              </w:rPr>
              <w:t xml:space="preserve">  □ </w:t>
            </w:r>
            <w:r>
              <w:rPr>
                <w:rFonts w:eastAsia="標楷體"/>
              </w:rPr>
              <w:t>本校代表</w:t>
            </w:r>
            <w:r>
              <w:rPr>
                <w:rFonts w:eastAsia="標楷體"/>
              </w:rPr>
              <w:t xml:space="preserve">   □ </w:t>
            </w:r>
            <w:r>
              <w:rPr>
                <w:rFonts w:eastAsia="標楷體"/>
              </w:rPr>
              <w:t>本校推薦</w:t>
            </w:r>
            <w:r>
              <w:rPr>
                <w:rFonts w:eastAsia="標楷體"/>
              </w:rPr>
              <w:t xml:space="preserve">   □ </w:t>
            </w:r>
            <w:r>
              <w:rPr>
                <w:rFonts w:eastAsia="標楷體"/>
              </w:rPr>
              <w:t>本校學生身份</w:t>
            </w:r>
            <w:r>
              <w:rPr>
                <w:rFonts w:eastAsia="標楷體"/>
              </w:rPr>
              <w:t xml:space="preserve">   □ </w:t>
            </w:r>
            <w:r>
              <w:rPr>
                <w:rFonts w:eastAsia="標楷體"/>
              </w:rPr>
              <w:t>個人名義</w:t>
            </w:r>
          </w:p>
        </w:tc>
      </w:tr>
      <w:tr w:rsidR="00793177" w14:paraId="1F3195F4" w14:textId="77777777">
        <w:tblPrEx>
          <w:tblCellMar>
            <w:top w:w="0" w:type="dxa"/>
            <w:bottom w:w="0" w:type="dxa"/>
          </w:tblCellMar>
        </w:tblPrEx>
        <w:tc>
          <w:tcPr>
            <w:tcW w:w="108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8BC2" w14:textId="77777777" w:rsidR="00793177" w:rsidRDefault="00000000">
            <w:r>
              <w:rPr>
                <w:rFonts w:eastAsia="標楷體"/>
              </w:rPr>
              <w:t>評審單位或委員（姓名、人數）：</w:t>
            </w:r>
          </w:p>
        </w:tc>
      </w:tr>
      <w:tr w:rsidR="00793177" w14:paraId="10CCF843" w14:textId="77777777">
        <w:tblPrEx>
          <w:tblCellMar>
            <w:top w:w="0" w:type="dxa"/>
            <w:bottom w:w="0" w:type="dxa"/>
          </w:tblCellMar>
        </w:tblPrEx>
        <w:tc>
          <w:tcPr>
            <w:tcW w:w="108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26A83" w14:textId="77777777" w:rsidR="00793177" w:rsidRDefault="00000000">
            <w:r>
              <w:rPr>
                <w:rFonts w:eastAsia="標楷體"/>
              </w:rPr>
              <w:t>評審單位或委員（姓名、人數）：</w:t>
            </w:r>
          </w:p>
        </w:tc>
      </w:tr>
      <w:tr w:rsidR="00793177" w14:paraId="5FF933C9" w14:textId="77777777">
        <w:tblPrEx>
          <w:tblCellMar>
            <w:top w:w="0" w:type="dxa"/>
            <w:bottom w:w="0" w:type="dxa"/>
          </w:tblCellMar>
        </w:tblPrEx>
        <w:tc>
          <w:tcPr>
            <w:tcW w:w="108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CDF8F" w14:textId="77777777" w:rsidR="00793177" w:rsidRDefault="00000000">
            <w:r>
              <w:rPr>
                <w:rFonts w:eastAsia="標楷體"/>
              </w:rPr>
              <w:t>媒體曾否報導</w:t>
            </w:r>
            <w:r>
              <w:rPr>
                <w:rFonts w:eastAsia="標楷體"/>
              </w:rPr>
              <w:t xml:space="preserve">   □</w:t>
            </w:r>
            <w:r>
              <w:rPr>
                <w:rFonts w:eastAsia="標楷體"/>
              </w:rPr>
              <w:t>無</w:t>
            </w:r>
            <w:r>
              <w:rPr>
                <w:rFonts w:eastAsia="標楷體"/>
              </w:rPr>
              <w:t xml:space="preserve">        □ </w:t>
            </w:r>
            <w:r>
              <w:rPr>
                <w:rFonts w:eastAsia="標楷體"/>
              </w:rPr>
              <w:t>有（需附剪報或影本等相關證明）</w:t>
            </w:r>
          </w:p>
        </w:tc>
      </w:tr>
      <w:tr w:rsidR="00793177" w14:paraId="20735373" w14:textId="77777777">
        <w:tblPrEx>
          <w:tblCellMar>
            <w:top w:w="0" w:type="dxa"/>
            <w:bottom w:w="0" w:type="dxa"/>
          </w:tblCellMar>
        </w:tblPrEx>
        <w:tc>
          <w:tcPr>
            <w:tcW w:w="108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480C1" w14:textId="77777777" w:rsidR="00793177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該項榮譽是否已獲相關單位（如教育部、本校等）獎勵</w:t>
            </w:r>
          </w:p>
          <w:p w14:paraId="3D0C6B0B" w14:textId="77777777" w:rsidR="00793177" w:rsidRDefault="00000000"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無</w:t>
            </w:r>
            <w:r>
              <w:rPr>
                <w:rFonts w:eastAsia="標楷體"/>
              </w:rPr>
              <w:t xml:space="preserve">        □ </w:t>
            </w:r>
            <w:r>
              <w:rPr>
                <w:rFonts w:eastAsia="標楷體"/>
              </w:rPr>
              <w:t>有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（已獲獎金</w:t>
            </w:r>
            <w:r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/>
                <w:u w:val="single"/>
              </w:rPr>
              <w:t>設獎單位頒發</w:t>
            </w:r>
            <w:r>
              <w:rPr>
                <w:rFonts w:eastAsia="標楷體"/>
                <w:u w:val="single"/>
              </w:rPr>
              <w:t xml:space="preserve">        </w:t>
            </w:r>
            <w:r>
              <w:rPr>
                <w:rFonts w:eastAsia="標楷體"/>
              </w:rPr>
              <w:t>元、記</w:t>
            </w:r>
            <w:r>
              <w:rPr>
                <w:rFonts w:eastAsia="標楷體"/>
                <w:u w:val="single"/>
              </w:rPr>
              <w:t xml:space="preserve">       </w:t>
            </w:r>
            <w:r>
              <w:rPr>
                <w:rFonts w:eastAsia="標楷體"/>
              </w:rPr>
              <w:t>功、或獎狀）</w:t>
            </w:r>
          </w:p>
        </w:tc>
      </w:tr>
      <w:tr w:rsidR="00793177" w14:paraId="79B87A23" w14:textId="77777777">
        <w:tblPrEx>
          <w:tblCellMar>
            <w:top w:w="0" w:type="dxa"/>
            <w:bottom w:w="0" w:type="dxa"/>
          </w:tblCellMar>
        </w:tblPrEx>
        <w:tc>
          <w:tcPr>
            <w:tcW w:w="108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51D13" w14:textId="77777777" w:rsidR="00793177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繳交附件：</w:t>
            </w:r>
          </w:p>
          <w:p w14:paraId="73492183" w14:textId="77777777" w:rsidR="00793177" w:rsidRDefault="00000000">
            <w:pPr>
              <w:widowControl/>
            </w:pPr>
            <w:r>
              <w:rPr>
                <w:rFonts w:eastAsia="標楷體"/>
              </w:rPr>
              <w:t>一、推薦表乙份。</w:t>
            </w:r>
          </w:p>
          <w:p w14:paraId="5797A6F6" w14:textId="77777777" w:rsidR="00793177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二、</w:t>
            </w:r>
          </w:p>
          <w:p w14:paraId="6FED0C66" w14:textId="77777777" w:rsidR="00793177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三、</w:t>
            </w:r>
          </w:p>
          <w:p w14:paraId="74018782" w14:textId="77777777" w:rsidR="00793177" w:rsidRDefault="00000000">
            <w:r>
              <w:rPr>
                <w:rFonts w:eastAsia="標楷體"/>
              </w:rPr>
              <w:t>四、</w:t>
            </w:r>
          </w:p>
        </w:tc>
      </w:tr>
      <w:tr w:rsidR="00793177" w14:paraId="25DDB442" w14:textId="77777777">
        <w:tblPrEx>
          <w:tblCellMar>
            <w:top w:w="0" w:type="dxa"/>
            <w:bottom w:w="0" w:type="dxa"/>
          </w:tblCellMar>
        </w:tblPrEx>
        <w:tc>
          <w:tcPr>
            <w:tcW w:w="6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290EB" w14:textId="77777777" w:rsidR="00793177" w:rsidRDefault="0000000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中華民國         年         月       日</w:t>
            </w:r>
          </w:p>
        </w:tc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591E" w14:textId="77777777" w:rsidR="00793177" w:rsidRDefault="0000000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申請人簽名：</w:t>
            </w:r>
          </w:p>
        </w:tc>
      </w:tr>
    </w:tbl>
    <w:p w14:paraId="4559123B" w14:textId="77777777" w:rsidR="00793177" w:rsidRDefault="00793177"/>
    <w:sectPr w:rsidR="00793177">
      <w:pgSz w:w="11906" w:h="16838"/>
      <w:pgMar w:top="851" w:right="567" w:bottom="907" w:left="56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757C5" w14:textId="77777777" w:rsidR="008B6937" w:rsidRDefault="008B6937">
      <w:r>
        <w:separator/>
      </w:r>
    </w:p>
  </w:endnote>
  <w:endnote w:type="continuationSeparator" w:id="0">
    <w:p w14:paraId="33069BCC" w14:textId="77777777" w:rsidR="008B6937" w:rsidRDefault="008B6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34E6F" w14:textId="77777777" w:rsidR="008B6937" w:rsidRDefault="008B6937">
      <w:r>
        <w:rPr>
          <w:color w:val="000000"/>
        </w:rPr>
        <w:separator/>
      </w:r>
    </w:p>
  </w:footnote>
  <w:footnote w:type="continuationSeparator" w:id="0">
    <w:p w14:paraId="2C472EE5" w14:textId="77777777" w:rsidR="008B6937" w:rsidRDefault="008B6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6D7FDE"/>
    <w:multiLevelType w:val="multilevel"/>
    <w:tmpl w:val="68F4CAE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435632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93177"/>
    <w:rsid w:val="00793177"/>
    <w:rsid w:val="008B6937"/>
    <w:rsid w:val="00C94B86"/>
    <w:rsid w:val="00CE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269BE"/>
  <w15:docId w15:val="{5CC59155-79D0-4CDF-BA52-C7E99421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國立台灣大學學生傑出表現獎學金申請書</dc:title>
  <dc:creator>C0Y2M2</dc:creator>
  <cp:lastModifiedBy>user</cp:lastModifiedBy>
  <cp:revision>2</cp:revision>
  <cp:lastPrinted>2013-08-06T09:35:00Z</cp:lastPrinted>
  <dcterms:created xsi:type="dcterms:W3CDTF">2026-06-25T06:32:00Z</dcterms:created>
  <dcterms:modified xsi:type="dcterms:W3CDTF">2026-06-25T06:32:00Z</dcterms:modified>
</cp:coreProperties>
</file>